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7169" w14:textId="77CEC09B" w:rsidR="007362CC" w:rsidRDefault="00BC73DB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773B76" wp14:editId="657258EB">
            <wp:simplePos x="0" y="0"/>
            <wp:positionH relativeFrom="column">
              <wp:posOffset>5419725</wp:posOffset>
            </wp:positionH>
            <wp:positionV relativeFrom="paragraph">
              <wp:posOffset>95250</wp:posOffset>
            </wp:positionV>
            <wp:extent cx="1819910" cy="1118217"/>
            <wp:effectExtent l="0" t="0" r="0" b="6350"/>
            <wp:wrapNone/>
            <wp:docPr id="1464532294" name="Picture 1464532294" descr="50 logo year short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50 logo year short 10.jp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727" cy="1119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5679" behindDoc="0" locked="0" layoutInCell="0" allowOverlap="1" wp14:anchorId="4177FDA4" wp14:editId="780B1339">
                <wp:simplePos x="0" y="0"/>
                <wp:positionH relativeFrom="column">
                  <wp:posOffset>1466850</wp:posOffset>
                </wp:positionH>
                <wp:positionV relativeFrom="paragraph">
                  <wp:posOffset>-47625</wp:posOffset>
                </wp:positionV>
                <wp:extent cx="4181475" cy="1438275"/>
                <wp:effectExtent l="0" t="0" r="9525" b="952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DC4A9" w14:textId="30161C20" w:rsidR="007362CC" w:rsidRPr="00BC73DB" w:rsidRDefault="00166E7B">
                            <w:pPr>
                              <w:pStyle w:val="Title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BC73D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7362CC" w:rsidRPr="00BC73DB">
                              <w:rPr>
                                <w:b/>
                                <w:sz w:val="40"/>
                                <w:szCs w:val="40"/>
                              </w:rPr>
                              <w:t>Columbia River Bible Church</w:t>
                            </w:r>
                          </w:p>
                          <w:p w14:paraId="3D3E509A" w14:textId="5B41C001" w:rsidR="007362CC" w:rsidRDefault="00166E7B">
                            <w:pPr>
                              <w:pStyle w:val="Subtitl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="007362CC">
                              <w:rPr>
                                <w:b/>
                              </w:rPr>
                              <w:t>Columbia River Christian Academy</w:t>
                            </w:r>
                          </w:p>
                          <w:p w14:paraId="1AA6E92F" w14:textId="77777777" w:rsidR="007362CC" w:rsidRDefault="007362CC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1086 Hwy. 395 N.     </w:t>
                            </w:r>
                          </w:p>
                          <w:p w14:paraId="104C5D42" w14:textId="77777777" w:rsidR="007362CC" w:rsidRDefault="007362CC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b/>
                                    <w:sz w:val="22"/>
                                  </w:rPr>
                                  <w:t>Kettle Falls</w:t>
                                </w:r>
                              </w:smartTag>
                              <w:r>
                                <w:rPr>
                                  <w:b/>
                                  <w:sz w:val="22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b/>
                                    <w:sz w:val="22"/>
                                  </w:rPr>
                                  <w:t>Washington</w:t>
                                </w:r>
                              </w:smartTag>
                              <w:r>
                                <w:rPr>
                                  <w:b/>
                                  <w:sz w:val="22"/>
                                </w:rPr>
                                <w:t xml:space="preserve"> 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b/>
                                    <w:sz w:val="22"/>
                                  </w:rPr>
                                  <w:t>99141</w:t>
                                </w:r>
                              </w:smartTag>
                            </w:smartTag>
                          </w:p>
                          <w:p w14:paraId="5CA274C2" w14:textId="33BAC430" w:rsidR="007362CC" w:rsidRDefault="007362CC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(509) 738</w:t>
                            </w:r>
                            <w:r w:rsidR="00BC73DB">
                              <w:rPr>
                                <w:b/>
                                <w:sz w:val="22"/>
                              </w:rPr>
                              <w:t>-</w:t>
                            </w:r>
                            <w:r>
                              <w:rPr>
                                <w:b/>
                                <w:sz w:val="22"/>
                              </w:rPr>
                              <w:t>6632</w:t>
                            </w:r>
                          </w:p>
                          <w:p w14:paraId="699E0452" w14:textId="5E036684" w:rsidR="007362CC" w:rsidRPr="00260A5A" w:rsidRDefault="00166E7B">
                            <w:pPr>
                              <w:jc w:val="center"/>
                              <w:rPr>
                                <w:rStyle w:val="Hyperlink"/>
                                <w:bCs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  </w:t>
                            </w:r>
                            <w:r w:rsidR="007362CC">
                              <w:rPr>
                                <w:b/>
                                <w:sz w:val="22"/>
                              </w:rPr>
                              <w:t>E-Mail</w:t>
                            </w:r>
                            <w:r w:rsidR="007362CC" w:rsidRPr="00260A5A">
                              <w:rPr>
                                <w:bCs/>
                                <w:sz w:val="22"/>
                              </w:rPr>
                              <w:t xml:space="preserve">:  </w:t>
                            </w:r>
                            <w:hyperlink r:id="rId5" w:history="1">
                              <w:r w:rsidR="00260A5A" w:rsidRPr="00260A5A">
                                <w:rPr>
                                  <w:rStyle w:val="Hyperlink"/>
                                  <w:bCs/>
                                  <w:sz w:val="22"/>
                                </w:rPr>
                                <w:t>secretarrymycrbc.org</w:t>
                              </w:r>
                            </w:hyperlink>
                          </w:p>
                          <w:p w14:paraId="6E18A4D0" w14:textId="201C3B26" w:rsidR="00A6143C" w:rsidRPr="00260A5A" w:rsidRDefault="00A6143C" w:rsidP="00260A5A">
                            <w:pPr>
                              <w:jc w:val="center"/>
                              <w:rPr>
                                <w:bCs/>
                                <w:sz w:val="22"/>
                              </w:rPr>
                            </w:pPr>
                            <w:r w:rsidRPr="00260A5A">
                              <w:rPr>
                                <w:rStyle w:val="Hyperlink"/>
                                <w:bCs/>
                                <w:sz w:val="22"/>
                              </w:rPr>
                              <w:t>www.</w:t>
                            </w:r>
                            <w:r w:rsidR="00260A5A" w:rsidRPr="00260A5A">
                              <w:rPr>
                                <w:rStyle w:val="Hyperlink"/>
                                <w:bCs/>
                                <w:sz w:val="22"/>
                              </w:rPr>
                              <w:t>mycrbc.org</w:t>
                            </w:r>
                          </w:p>
                          <w:p w14:paraId="4277B666" w14:textId="77777777" w:rsidR="007362CC" w:rsidRDefault="007362CC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59D4432" w14:textId="77777777" w:rsidR="007362CC" w:rsidRDefault="007362CC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D4DDD2B" w14:textId="77777777" w:rsidR="007362CC" w:rsidRDefault="007362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7FDA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15.5pt;margin-top:-3.75pt;width:329.25pt;height:113.25pt;z-index:251655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" o:allowincell="f" stroked="f">
                <v:textbox>
                  <w:txbxContent>
                    <w:p w14:paraId="3A0DC4A9" w14:textId="30161C20" w:rsidR="007362CC" w:rsidRPr="00BC73DB" w:rsidRDefault="00166E7B">
                      <w:pPr>
                        <w:pStyle w:val="Title"/>
                        <w:rPr>
                          <w:b/>
                          <w:sz w:val="40"/>
                          <w:szCs w:val="40"/>
                        </w:rPr>
                      </w:pPr>
                      <w:r w:rsidRPr="00BC73DB">
                        <w:rPr>
                          <w:b/>
                          <w:sz w:val="40"/>
                          <w:szCs w:val="40"/>
                        </w:rPr>
                        <w:t xml:space="preserve">  </w:t>
                      </w:r>
                      <w:r w:rsidR="007362CC" w:rsidRPr="00BC73DB">
                        <w:rPr>
                          <w:b/>
                          <w:sz w:val="40"/>
                          <w:szCs w:val="40"/>
                        </w:rPr>
                        <w:t>Columbia River Bible Church</w:t>
                      </w:r>
                    </w:p>
                    <w:p w14:paraId="3D3E509A" w14:textId="5B41C001" w:rsidR="007362CC" w:rsidRDefault="00166E7B">
                      <w:pPr>
                        <w:pStyle w:val="Subtitle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r w:rsidR="007362CC">
                        <w:rPr>
                          <w:b/>
                        </w:rPr>
                        <w:t>Columbia River Christian Academy</w:t>
                      </w:r>
                    </w:p>
                    <w:p w14:paraId="1AA6E92F" w14:textId="77777777" w:rsidR="007362CC" w:rsidRDefault="007362CC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1086 Hwy. 395 N.     </w:t>
                      </w:r>
                    </w:p>
                    <w:p w14:paraId="104C5D42" w14:textId="77777777" w:rsidR="007362CC" w:rsidRDefault="007362CC">
                      <w:pPr>
                        <w:jc w:val="center"/>
                        <w:rPr>
                          <w:b/>
                          <w:sz w:val="22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b/>
                              <w:sz w:val="22"/>
                            </w:rPr>
                            <w:t>Kettle Falls</w:t>
                          </w:r>
                        </w:smartTag>
                        <w:r>
                          <w:rPr>
                            <w:b/>
                            <w:sz w:val="22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b/>
                              <w:sz w:val="22"/>
                            </w:rPr>
                            <w:t>Washington</w:t>
                          </w:r>
                        </w:smartTag>
                        <w:r>
                          <w:rPr>
                            <w:b/>
                            <w:sz w:val="22"/>
                          </w:rPr>
                          <w:t xml:space="preserve">   </w:t>
                        </w:r>
                        <w:smartTag w:uri="urn:schemas-microsoft-com:office:smarttags" w:element="PostalCode">
                          <w:r>
                            <w:rPr>
                              <w:b/>
                              <w:sz w:val="22"/>
                            </w:rPr>
                            <w:t>99141</w:t>
                          </w:r>
                        </w:smartTag>
                      </w:smartTag>
                    </w:p>
                    <w:p w14:paraId="5CA274C2" w14:textId="33BAC430" w:rsidR="007362CC" w:rsidRDefault="007362CC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(509) 738</w:t>
                      </w:r>
                      <w:r w:rsidR="00BC73DB">
                        <w:rPr>
                          <w:b/>
                          <w:sz w:val="22"/>
                        </w:rPr>
                        <w:t>-</w:t>
                      </w:r>
                      <w:r>
                        <w:rPr>
                          <w:b/>
                          <w:sz w:val="22"/>
                        </w:rPr>
                        <w:t>6632</w:t>
                      </w:r>
                    </w:p>
                    <w:p w14:paraId="699E0452" w14:textId="5E036684" w:rsidR="007362CC" w:rsidRPr="00260A5A" w:rsidRDefault="00166E7B">
                      <w:pPr>
                        <w:jc w:val="center"/>
                        <w:rPr>
                          <w:rStyle w:val="Hyperlink"/>
                          <w:bCs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  </w:t>
                      </w:r>
                      <w:r w:rsidR="007362CC">
                        <w:rPr>
                          <w:b/>
                          <w:sz w:val="22"/>
                        </w:rPr>
                        <w:t>E-Mail</w:t>
                      </w:r>
                      <w:r w:rsidR="007362CC" w:rsidRPr="00260A5A">
                        <w:rPr>
                          <w:bCs/>
                          <w:sz w:val="22"/>
                        </w:rPr>
                        <w:t xml:space="preserve">:  </w:t>
                      </w:r>
                      <w:hyperlink r:id="rId6" w:history="1">
                        <w:r w:rsidR="00260A5A" w:rsidRPr="00260A5A">
                          <w:rPr>
                            <w:rStyle w:val="Hyperlink"/>
                            <w:bCs/>
                            <w:sz w:val="22"/>
                          </w:rPr>
                          <w:t>secretarrymycrbc.org</w:t>
                        </w:r>
                      </w:hyperlink>
                    </w:p>
                    <w:p w14:paraId="6E18A4D0" w14:textId="201C3B26" w:rsidR="00A6143C" w:rsidRPr="00260A5A" w:rsidRDefault="00A6143C" w:rsidP="00260A5A">
                      <w:pPr>
                        <w:jc w:val="center"/>
                        <w:rPr>
                          <w:bCs/>
                          <w:sz w:val="22"/>
                        </w:rPr>
                      </w:pPr>
                      <w:r w:rsidRPr="00260A5A">
                        <w:rPr>
                          <w:rStyle w:val="Hyperlink"/>
                          <w:bCs/>
                          <w:sz w:val="22"/>
                        </w:rPr>
                        <w:t>www.</w:t>
                      </w:r>
                      <w:r w:rsidR="00260A5A" w:rsidRPr="00260A5A">
                        <w:rPr>
                          <w:rStyle w:val="Hyperlink"/>
                          <w:bCs/>
                          <w:sz w:val="22"/>
                        </w:rPr>
                        <w:t>mycrbc.org</w:t>
                      </w:r>
                    </w:p>
                    <w:p w14:paraId="4277B666" w14:textId="77777777" w:rsidR="007362CC" w:rsidRDefault="007362CC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059D4432" w14:textId="77777777" w:rsidR="007362CC" w:rsidRDefault="007362CC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14:paraId="7D4DDD2B" w14:textId="77777777" w:rsidR="007362CC" w:rsidRDefault="007362C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468C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5D4A40F" wp14:editId="69A6AB7D">
                <wp:simplePos x="0" y="0"/>
                <wp:positionH relativeFrom="column">
                  <wp:posOffset>-45720</wp:posOffset>
                </wp:positionH>
                <wp:positionV relativeFrom="paragraph">
                  <wp:posOffset>-137160</wp:posOffset>
                </wp:positionV>
                <wp:extent cx="1735455" cy="164401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164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91EC9" w14:textId="047D1F11" w:rsidR="007362CC" w:rsidRDefault="00166E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D9130" wp14:editId="43AC95C1">
                                  <wp:extent cx="1640205" cy="1533525"/>
                                  <wp:effectExtent l="0" t="0" r="0" b="0"/>
                                  <wp:docPr id="7" name="Picture 7" descr="Logo, company name&#10;&#10;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Logo, company name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t="-1" r="-350" b="-161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0737" cy="15340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468C5">
                              <w:rPr>
                                <w:noProof/>
                              </w:rPr>
                              <w:drawing>
                                <wp:inline distT="0" distB="0" distL="0" distR="0" wp14:anchorId="319740F5" wp14:editId="12A3C336">
                                  <wp:extent cx="1553210" cy="1553210"/>
                                  <wp:effectExtent l="0" t="0" r="0" b="0"/>
                                  <wp:docPr id="1" name="Picture 1" descr="CRBC logo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RBC logo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210" cy="1553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4A40F" id="Text Box 2" o:spid="_x0000_s1027" type="#_x0000_t202" style="position:absolute;left:0;text-align:left;margin-left:-3.6pt;margin-top:-10.8pt;width:136.65pt;height:12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" o:allowincell="f" stroked="f">
                <v:textbox>
                  <w:txbxContent>
                    <w:p w14:paraId="2C191EC9" w14:textId="047D1F11" w:rsidR="007362CC" w:rsidRDefault="00166E7B">
                      <w:r>
                        <w:rPr>
                          <w:noProof/>
                        </w:rPr>
                        <w:drawing>
                          <wp:inline distT="0" distB="0" distL="0" distR="0" wp14:anchorId="4F1D9130" wp14:editId="43AC95C1">
                            <wp:extent cx="1640205" cy="1533525"/>
                            <wp:effectExtent l="0" t="0" r="0" b="0"/>
                            <wp:docPr id="7" name="Picture 7" descr="Logo, company name&#10;&#10;Description automatically generated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Logo, company name&#10;&#10;Description automatically generated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t="-1" r="-350" b="-161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40737" cy="15340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468C5">
                        <w:rPr>
                          <w:noProof/>
                        </w:rPr>
                        <w:drawing>
                          <wp:inline distT="0" distB="0" distL="0" distR="0" wp14:anchorId="319740F5" wp14:editId="12A3C336">
                            <wp:extent cx="1553210" cy="1553210"/>
                            <wp:effectExtent l="0" t="0" r="0" b="0"/>
                            <wp:docPr id="1" name="Picture 1" descr="CRBC logo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RBC logo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3210" cy="1553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362CC">
        <w:rPr>
          <w:sz w:val="28"/>
        </w:rPr>
        <w:t>2</w:t>
      </w:r>
    </w:p>
    <w:p w14:paraId="02F7B39F" w14:textId="305978A4" w:rsidR="007362CC" w:rsidRDefault="007362CC">
      <w:pPr>
        <w:jc w:val="center"/>
        <w:rPr>
          <w:sz w:val="28"/>
        </w:rPr>
      </w:pPr>
    </w:p>
    <w:p w14:paraId="73B29295" w14:textId="49BD2CA2" w:rsidR="007362CC" w:rsidRDefault="007362CC">
      <w:pPr>
        <w:jc w:val="center"/>
        <w:rPr>
          <w:sz w:val="28"/>
        </w:rPr>
      </w:pPr>
    </w:p>
    <w:p w14:paraId="24AE4456" w14:textId="580EFDA7" w:rsidR="007362CC" w:rsidRDefault="007362CC">
      <w:pPr>
        <w:jc w:val="center"/>
        <w:rPr>
          <w:sz w:val="28"/>
        </w:rPr>
      </w:pPr>
    </w:p>
    <w:p w14:paraId="4C805881" w14:textId="5182809D" w:rsidR="007362CC" w:rsidRDefault="007362CC">
      <w:pPr>
        <w:jc w:val="center"/>
        <w:rPr>
          <w:sz w:val="28"/>
        </w:rPr>
      </w:pPr>
    </w:p>
    <w:p w14:paraId="72D02EB8" w14:textId="77777777" w:rsidR="007362CC" w:rsidRDefault="007362CC">
      <w:pPr>
        <w:jc w:val="center"/>
        <w:rPr>
          <w:sz w:val="28"/>
        </w:rPr>
      </w:pPr>
    </w:p>
    <w:p w14:paraId="379D2B3A" w14:textId="77777777" w:rsidR="007362CC" w:rsidRDefault="007362CC">
      <w:pPr>
        <w:jc w:val="center"/>
        <w:rPr>
          <w:sz w:val="28"/>
        </w:rPr>
        <w:sectPr w:rsidR="007362CC">
          <w:pgSz w:w="12240" w:h="15840"/>
          <w:pgMar w:top="360" w:right="360" w:bottom="360" w:left="360" w:header="720" w:footer="720" w:gutter="0"/>
          <w:cols w:space="720"/>
        </w:sectPr>
      </w:pPr>
    </w:p>
    <w:p w14:paraId="23901694" w14:textId="0F3E1C77" w:rsidR="007362CC" w:rsidRDefault="007362CC">
      <w:pPr>
        <w:rPr>
          <w:sz w:val="28"/>
        </w:rPr>
      </w:pPr>
    </w:p>
    <w:p w14:paraId="69BF02AE" w14:textId="1E7CDC3B" w:rsidR="007362CC" w:rsidRDefault="007362CC">
      <w:pPr>
        <w:jc w:val="center"/>
        <w:rPr>
          <w:sz w:val="28"/>
          <w:u w:val="single"/>
        </w:rPr>
      </w:pPr>
    </w:p>
    <w:p w14:paraId="5FD6C206" w14:textId="77777777" w:rsidR="00A6143C" w:rsidRDefault="00A6143C">
      <w:pPr>
        <w:jc w:val="center"/>
        <w:rPr>
          <w:b/>
          <w:sz w:val="24"/>
          <w:u w:val="single"/>
        </w:rPr>
      </w:pPr>
    </w:p>
    <w:p w14:paraId="4CDE40D6" w14:textId="7FA1B48C" w:rsidR="007362CC" w:rsidRPr="00082A74" w:rsidRDefault="00082A74">
      <w:pPr>
        <w:jc w:val="center"/>
        <w:rPr>
          <w:b/>
          <w:sz w:val="32"/>
          <w:szCs w:val="32"/>
          <w:u w:val="single"/>
        </w:rPr>
      </w:pPr>
      <w:r w:rsidRPr="00082A74">
        <w:rPr>
          <w:b/>
          <w:sz w:val="32"/>
          <w:szCs w:val="32"/>
          <w:u w:val="single"/>
        </w:rPr>
        <w:t>TUITION RATES</w:t>
      </w:r>
    </w:p>
    <w:p w14:paraId="056A37B9" w14:textId="2D6C56D4" w:rsidR="007362CC" w:rsidRPr="00082A74" w:rsidRDefault="00082A74">
      <w:pPr>
        <w:jc w:val="center"/>
        <w:rPr>
          <w:b/>
          <w:bCs/>
          <w:color w:val="A40000"/>
          <w:sz w:val="24"/>
          <w:szCs w:val="24"/>
        </w:rPr>
      </w:pPr>
      <w:r w:rsidRPr="00082A74">
        <w:rPr>
          <w:b/>
          <w:bCs/>
          <w:color w:val="A40000"/>
          <w:sz w:val="24"/>
          <w:szCs w:val="24"/>
        </w:rPr>
        <w:t>(</w:t>
      </w:r>
      <w:r w:rsidR="00ED34F9">
        <w:rPr>
          <w:b/>
          <w:bCs/>
          <w:color w:val="A40000"/>
          <w:sz w:val="24"/>
          <w:szCs w:val="24"/>
        </w:rPr>
        <w:t>Effective July 1, 202</w:t>
      </w:r>
      <w:r w:rsidR="00AA4EC1">
        <w:rPr>
          <w:b/>
          <w:bCs/>
          <w:color w:val="A40000"/>
          <w:sz w:val="24"/>
          <w:szCs w:val="24"/>
        </w:rPr>
        <w:t>6</w:t>
      </w:r>
      <w:r w:rsidRPr="00082A74">
        <w:rPr>
          <w:b/>
          <w:bCs/>
          <w:color w:val="A40000"/>
          <w:sz w:val="24"/>
          <w:szCs w:val="24"/>
        </w:rPr>
        <w:t>)</w:t>
      </w:r>
    </w:p>
    <w:p w14:paraId="662C5C49" w14:textId="4EDD3F0D" w:rsidR="00082A74" w:rsidRDefault="00082A74">
      <w:pPr>
        <w:jc w:val="center"/>
        <w:rPr>
          <w:sz w:val="28"/>
          <w:u w:val="single"/>
        </w:rPr>
      </w:pPr>
    </w:p>
    <w:p w14:paraId="18C8AA18" w14:textId="77777777" w:rsidR="00082A74" w:rsidRDefault="00082A74" w:rsidP="00ED3CB1">
      <w:pPr>
        <w:jc w:val="center"/>
        <w:rPr>
          <w:sz w:val="28"/>
          <w:u w:val="single"/>
        </w:rPr>
      </w:pPr>
    </w:p>
    <w:p w14:paraId="2A73201F" w14:textId="6A50367F" w:rsidR="007362CC" w:rsidRPr="00ED3CB1" w:rsidRDefault="00ED34F9" w:rsidP="00ED3CB1">
      <w:pPr>
        <w:rPr>
          <w:sz w:val="28"/>
          <w:szCs w:val="28"/>
        </w:rPr>
      </w:pPr>
      <w:r w:rsidRPr="00ED3CB1">
        <w:rPr>
          <w:b/>
          <w:bCs/>
          <w:sz w:val="28"/>
          <w:szCs w:val="28"/>
        </w:rPr>
        <w:t>ALL STUDENTS TUITION:</w:t>
      </w:r>
      <w:r w:rsidR="00D4110F" w:rsidRPr="00ED3CB1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 xml:space="preserve"> 1</w:t>
      </w:r>
      <w:r w:rsidRPr="008A4E2A">
        <w:rPr>
          <w:sz w:val="28"/>
          <w:szCs w:val="28"/>
          <w:vertAlign w:val="superscript"/>
        </w:rPr>
        <w:t>st</w:t>
      </w:r>
      <w:r w:rsidR="008A4E2A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>child</w:t>
      </w:r>
      <w:r w:rsidR="008A4E2A">
        <w:rPr>
          <w:sz w:val="28"/>
          <w:szCs w:val="28"/>
        </w:rPr>
        <w:t xml:space="preserve">   </w:t>
      </w:r>
      <w:r w:rsidRPr="00ED3CB1">
        <w:rPr>
          <w:sz w:val="28"/>
          <w:szCs w:val="28"/>
        </w:rPr>
        <w:t>: $</w:t>
      </w:r>
      <w:r w:rsidR="004E1435">
        <w:rPr>
          <w:sz w:val="28"/>
          <w:szCs w:val="28"/>
        </w:rPr>
        <w:t>300</w:t>
      </w:r>
      <w:r w:rsidRPr="00ED3CB1">
        <w:rPr>
          <w:sz w:val="28"/>
          <w:szCs w:val="28"/>
        </w:rPr>
        <w:t xml:space="preserve"> month  (9Payments)  $2</w:t>
      </w:r>
      <w:r w:rsidR="004E1435">
        <w:rPr>
          <w:sz w:val="28"/>
          <w:szCs w:val="28"/>
        </w:rPr>
        <w:t>700</w:t>
      </w:r>
      <w:r w:rsidRPr="00ED3CB1">
        <w:rPr>
          <w:sz w:val="28"/>
          <w:szCs w:val="28"/>
        </w:rPr>
        <w:t xml:space="preserve"> (yearly)</w:t>
      </w:r>
    </w:p>
    <w:p w14:paraId="3684292C" w14:textId="6AEF9291" w:rsidR="007362CC" w:rsidRPr="00ED3CB1" w:rsidRDefault="007362CC" w:rsidP="00ED3CB1">
      <w:pPr>
        <w:ind w:firstLine="720"/>
        <w:rPr>
          <w:sz w:val="28"/>
          <w:szCs w:val="28"/>
        </w:rPr>
      </w:pPr>
      <w:r w:rsidRPr="00ED3CB1">
        <w:rPr>
          <w:sz w:val="28"/>
          <w:szCs w:val="28"/>
        </w:rPr>
        <w:t xml:space="preserve">                                       </w:t>
      </w:r>
      <w:r w:rsidR="00ED3CB1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 xml:space="preserve"> </w:t>
      </w:r>
      <w:r w:rsidR="008A4E2A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>2</w:t>
      </w:r>
      <w:r w:rsidRPr="00ED3CB1">
        <w:rPr>
          <w:sz w:val="28"/>
          <w:szCs w:val="28"/>
          <w:vertAlign w:val="superscript"/>
        </w:rPr>
        <w:t>nd</w:t>
      </w:r>
      <w:r w:rsidR="008A4E2A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>c</w:t>
      </w:r>
      <w:r w:rsidR="00D74F05" w:rsidRPr="00ED3CB1">
        <w:rPr>
          <w:sz w:val="28"/>
          <w:szCs w:val="28"/>
        </w:rPr>
        <w:t>hild</w:t>
      </w:r>
      <w:r w:rsidR="008A4E2A">
        <w:rPr>
          <w:sz w:val="28"/>
          <w:szCs w:val="28"/>
        </w:rPr>
        <w:t xml:space="preserve">  </w:t>
      </w:r>
      <w:r w:rsidR="00D74F05" w:rsidRPr="00ED3CB1">
        <w:rPr>
          <w:sz w:val="28"/>
          <w:szCs w:val="28"/>
        </w:rPr>
        <w:t>: $</w:t>
      </w:r>
      <w:r w:rsidR="00ED34F9" w:rsidRPr="00ED3CB1">
        <w:rPr>
          <w:sz w:val="28"/>
          <w:szCs w:val="28"/>
        </w:rPr>
        <w:t>2</w:t>
      </w:r>
      <w:r w:rsidR="008A4E2A">
        <w:rPr>
          <w:sz w:val="28"/>
          <w:szCs w:val="28"/>
        </w:rPr>
        <w:t>60</w:t>
      </w:r>
      <w:r w:rsidR="00ED34F9" w:rsidRPr="00ED3CB1">
        <w:rPr>
          <w:sz w:val="28"/>
          <w:szCs w:val="28"/>
        </w:rPr>
        <w:t xml:space="preserve"> month </w:t>
      </w:r>
      <w:r w:rsidR="008468C5" w:rsidRPr="00ED3CB1">
        <w:rPr>
          <w:sz w:val="28"/>
          <w:szCs w:val="28"/>
        </w:rPr>
        <w:t xml:space="preserve"> </w:t>
      </w:r>
      <w:r w:rsidR="00186FDA" w:rsidRPr="00ED3CB1">
        <w:rPr>
          <w:sz w:val="28"/>
          <w:szCs w:val="28"/>
        </w:rPr>
        <w:t>(9 payments)  $</w:t>
      </w:r>
      <w:r w:rsidR="00ED34F9" w:rsidRPr="00ED3CB1">
        <w:rPr>
          <w:sz w:val="28"/>
          <w:szCs w:val="28"/>
        </w:rPr>
        <w:t>2</w:t>
      </w:r>
      <w:r w:rsidR="004E1435">
        <w:rPr>
          <w:sz w:val="28"/>
          <w:szCs w:val="28"/>
        </w:rPr>
        <w:t>340</w:t>
      </w:r>
      <w:r w:rsidRPr="00ED3CB1">
        <w:rPr>
          <w:sz w:val="28"/>
          <w:szCs w:val="28"/>
        </w:rPr>
        <w:t xml:space="preserve"> (yearly)</w:t>
      </w:r>
    </w:p>
    <w:p w14:paraId="072C5062" w14:textId="47C2D763" w:rsidR="007362CC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 xml:space="preserve">                                          </w:t>
      </w:r>
      <w:r w:rsidR="00ED3CB1">
        <w:rPr>
          <w:sz w:val="28"/>
          <w:szCs w:val="28"/>
        </w:rPr>
        <w:t xml:space="preserve">         </w:t>
      </w:r>
      <w:r w:rsidR="008A4E2A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>3</w:t>
      </w:r>
      <w:r w:rsidRPr="00ED3CB1">
        <w:rPr>
          <w:sz w:val="28"/>
          <w:szCs w:val="28"/>
          <w:vertAlign w:val="superscript"/>
        </w:rPr>
        <w:t>rd</w:t>
      </w:r>
      <w:r w:rsidR="008A4E2A">
        <w:rPr>
          <w:sz w:val="28"/>
          <w:szCs w:val="28"/>
        </w:rPr>
        <w:t xml:space="preserve"> </w:t>
      </w:r>
      <w:r w:rsidR="00D74F05" w:rsidRPr="00ED3CB1">
        <w:rPr>
          <w:sz w:val="28"/>
          <w:szCs w:val="28"/>
        </w:rPr>
        <w:t>child+</w:t>
      </w:r>
      <w:r w:rsidR="008A4E2A">
        <w:rPr>
          <w:sz w:val="28"/>
          <w:szCs w:val="28"/>
        </w:rPr>
        <w:t xml:space="preserve"> </w:t>
      </w:r>
      <w:r w:rsidR="00D74F05" w:rsidRPr="00ED3CB1">
        <w:rPr>
          <w:sz w:val="28"/>
          <w:szCs w:val="28"/>
        </w:rPr>
        <w:t>: $</w:t>
      </w:r>
      <w:r w:rsidR="00ED34F9" w:rsidRPr="00ED3CB1">
        <w:rPr>
          <w:sz w:val="28"/>
          <w:szCs w:val="28"/>
        </w:rPr>
        <w:t>2</w:t>
      </w:r>
      <w:r w:rsidR="004E1435">
        <w:rPr>
          <w:sz w:val="28"/>
          <w:szCs w:val="28"/>
        </w:rPr>
        <w:t>30</w:t>
      </w:r>
      <w:r w:rsidR="00ED34F9" w:rsidRPr="00ED3CB1">
        <w:rPr>
          <w:sz w:val="28"/>
          <w:szCs w:val="28"/>
        </w:rPr>
        <w:t xml:space="preserve"> month </w:t>
      </w:r>
      <w:r w:rsidR="008A4E2A">
        <w:rPr>
          <w:sz w:val="28"/>
          <w:szCs w:val="28"/>
        </w:rPr>
        <w:t xml:space="preserve"> </w:t>
      </w:r>
      <w:r w:rsidR="00ED34F9" w:rsidRPr="00ED3CB1">
        <w:rPr>
          <w:sz w:val="28"/>
          <w:szCs w:val="28"/>
        </w:rPr>
        <w:t>(9 payments)</w:t>
      </w:r>
      <w:r w:rsidR="005327EC" w:rsidRPr="00ED3CB1">
        <w:rPr>
          <w:sz w:val="28"/>
          <w:szCs w:val="28"/>
        </w:rPr>
        <w:t xml:space="preserve"> </w:t>
      </w:r>
      <w:r w:rsidR="008A4E2A">
        <w:rPr>
          <w:sz w:val="28"/>
          <w:szCs w:val="28"/>
        </w:rPr>
        <w:t xml:space="preserve"> </w:t>
      </w:r>
      <w:r w:rsidR="005327EC" w:rsidRPr="00ED3CB1">
        <w:rPr>
          <w:sz w:val="28"/>
          <w:szCs w:val="28"/>
        </w:rPr>
        <w:t>$</w:t>
      </w:r>
      <w:r w:rsidR="004E1435">
        <w:rPr>
          <w:sz w:val="28"/>
          <w:szCs w:val="28"/>
        </w:rPr>
        <w:t>2070</w:t>
      </w:r>
      <w:r w:rsidRPr="00ED3CB1">
        <w:rPr>
          <w:sz w:val="28"/>
          <w:szCs w:val="28"/>
        </w:rPr>
        <w:t xml:space="preserve"> (yearly)</w:t>
      </w:r>
    </w:p>
    <w:p w14:paraId="4A147972" w14:textId="77777777" w:rsidR="007362CC" w:rsidRPr="00ED3CB1" w:rsidRDefault="007362CC" w:rsidP="00ED3CB1">
      <w:pPr>
        <w:rPr>
          <w:sz w:val="28"/>
          <w:szCs w:val="28"/>
        </w:rPr>
      </w:pPr>
    </w:p>
    <w:p w14:paraId="0E83ECF3" w14:textId="253BF1D7" w:rsidR="007362CC" w:rsidRPr="00ED3CB1" w:rsidRDefault="00B93E13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>School Hours are Monday – Friday 8:20 – 3:00</w:t>
      </w:r>
    </w:p>
    <w:p w14:paraId="07B99030" w14:textId="77777777" w:rsidR="00B93E13" w:rsidRPr="00ED3CB1" w:rsidRDefault="00B93E13" w:rsidP="00ED3CB1">
      <w:pPr>
        <w:rPr>
          <w:sz w:val="28"/>
          <w:szCs w:val="28"/>
        </w:rPr>
      </w:pPr>
    </w:p>
    <w:p w14:paraId="7F4CD4FE" w14:textId="6B998900" w:rsidR="00ED34F9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>K</w:t>
      </w:r>
      <w:r w:rsidR="00186FDA" w:rsidRPr="00ED3CB1">
        <w:rPr>
          <w:sz w:val="28"/>
          <w:szCs w:val="28"/>
        </w:rPr>
        <w:t>indergarten: $</w:t>
      </w:r>
      <w:r w:rsidR="00ED34F9" w:rsidRPr="00ED3CB1">
        <w:rPr>
          <w:sz w:val="28"/>
          <w:szCs w:val="28"/>
        </w:rPr>
        <w:t>2</w:t>
      </w:r>
      <w:r w:rsidR="00AA4EC1">
        <w:rPr>
          <w:sz w:val="28"/>
          <w:szCs w:val="28"/>
        </w:rPr>
        <w:t>7</w:t>
      </w:r>
      <w:r w:rsidR="004E1435">
        <w:rPr>
          <w:sz w:val="28"/>
          <w:szCs w:val="28"/>
        </w:rPr>
        <w:t>5</w:t>
      </w:r>
      <w:r w:rsidR="00186FDA" w:rsidRPr="00ED3CB1">
        <w:rPr>
          <w:sz w:val="28"/>
          <w:szCs w:val="28"/>
        </w:rPr>
        <w:t xml:space="preserve"> </w:t>
      </w:r>
      <w:r w:rsidR="00D74F05" w:rsidRPr="00ED3CB1">
        <w:rPr>
          <w:sz w:val="28"/>
          <w:szCs w:val="28"/>
        </w:rPr>
        <w:t>(9 payments)</w:t>
      </w:r>
      <w:r w:rsidR="00ED34F9" w:rsidRPr="00ED3CB1">
        <w:rPr>
          <w:sz w:val="28"/>
          <w:szCs w:val="28"/>
        </w:rPr>
        <w:t xml:space="preserve"> monthly </w:t>
      </w:r>
      <w:r w:rsidR="00D74F05" w:rsidRPr="00ED3CB1">
        <w:rPr>
          <w:sz w:val="28"/>
          <w:szCs w:val="28"/>
        </w:rPr>
        <w:t>$</w:t>
      </w:r>
      <w:r w:rsidR="004E1435">
        <w:rPr>
          <w:sz w:val="28"/>
          <w:szCs w:val="28"/>
        </w:rPr>
        <w:t>2</w:t>
      </w:r>
      <w:r w:rsidR="00AA4EC1">
        <w:rPr>
          <w:sz w:val="28"/>
          <w:szCs w:val="28"/>
        </w:rPr>
        <w:t>,475</w:t>
      </w:r>
      <w:r w:rsidR="005327EC" w:rsidRPr="00ED3CB1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>(yearly)</w:t>
      </w:r>
      <w:r w:rsidR="002459B8" w:rsidRPr="00ED3CB1">
        <w:rPr>
          <w:sz w:val="28"/>
          <w:szCs w:val="28"/>
        </w:rPr>
        <w:t xml:space="preserve"> </w:t>
      </w:r>
    </w:p>
    <w:p w14:paraId="7625D448" w14:textId="4C1070FF" w:rsidR="007362CC" w:rsidRDefault="00ED3CB1" w:rsidP="00ED3CB1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34F9" w:rsidRPr="00ED3CB1">
        <w:rPr>
          <w:sz w:val="28"/>
          <w:szCs w:val="28"/>
        </w:rPr>
        <w:t xml:space="preserve"> School Hours: </w:t>
      </w:r>
      <w:r w:rsidR="002459B8" w:rsidRPr="00ED3CB1">
        <w:rPr>
          <w:sz w:val="28"/>
          <w:szCs w:val="28"/>
        </w:rPr>
        <w:t xml:space="preserve"> </w:t>
      </w:r>
      <w:r w:rsidR="000742E6" w:rsidRPr="00ED3CB1">
        <w:rPr>
          <w:sz w:val="28"/>
          <w:szCs w:val="28"/>
        </w:rPr>
        <w:t>Mon - Thurs</w:t>
      </w:r>
      <w:r w:rsidR="002459B8" w:rsidRPr="00ED3CB1">
        <w:rPr>
          <w:sz w:val="28"/>
          <w:szCs w:val="28"/>
        </w:rPr>
        <w:t xml:space="preserve"> 8:30-</w:t>
      </w:r>
      <w:r w:rsidR="004E1435">
        <w:rPr>
          <w:sz w:val="28"/>
          <w:szCs w:val="28"/>
        </w:rPr>
        <w:t>3:00</w:t>
      </w:r>
    </w:p>
    <w:p w14:paraId="73BD9D71" w14:textId="2A6DD81D" w:rsidR="00AA4EC1" w:rsidRDefault="00AA4EC1" w:rsidP="00AA4EC1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Preschool : $250 (9 payments) monthly $2,250 (yearly) </w:t>
      </w:r>
    </w:p>
    <w:p w14:paraId="0BBF961B" w14:textId="1385A6A3" w:rsidR="00AA4EC1" w:rsidRPr="00ED3CB1" w:rsidRDefault="00AA4EC1" w:rsidP="00AA4EC1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School Hours: Mon.-Fri. 8:30-noon </w:t>
      </w:r>
    </w:p>
    <w:p w14:paraId="4C5C4570" w14:textId="77777777" w:rsidR="007362CC" w:rsidRPr="00ED3CB1" w:rsidRDefault="007362CC" w:rsidP="00ED3CB1">
      <w:pPr>
        <w:rPr>
          <w:sz w:val="28"/>
          <w:szCs w:val="28"/>
        </w:rPr>
      </w:pPr>
    </w:p>
    <w:p w14:paraId="6AA184B6" w14:textId="1A9E4D84" w:rsidR="007362CC" w:rsidRPr="00ED3CB1" w:rsidRDefault="007362CC" w:rsidP="00ED3CB1">
      <w:pPr>
        <w:rPr>
          <w:sz w:val="28"/>
          <w:szCs w:val="28"/>
        </w:rPr>
      </w:pPr>
      <w:r w:rsidRPr="00ED3CB1">
        <w:rPr>
          <w:b/>
          <w:bCs/>
          <w:sz w:val="28"/>
          <w:szCs w:val="28"/>
        </w:rPr>
        <w:t xml:space="preserve">PACE </w:t>
      </w:r>
      <w:r w:rsidR="00260A5A">
        <w:rPr>
          <w:b/>
          <w:bCs/>
          <w:sz w:val="28"/>
          <w:szCs w:val="28"/>
        </w:rPr>
        <w:t>F</w:t>
      </w:r>
      <w:r w:rsidRPr="00ED3CB1">
        <w:rPr>
          <w:b/>
          <w:bCs/>
          <w:sz w:val="28"/>
          <w:szCs w:val="28"/>
        </w:rPr>
        <w:t>ee</w:t>
      </w:r>
      <w:r w:rsidRPr="00ED3CB1">
        <w:rPr>
          <w:sz w:val="28"/>
          <w:szCs w:val="28"/>
        </w:rPr>
        <w:t>: Grade 1</w:t>
      </w:r>
      <w:r w:rsidRPr="00ED3CB1">
        <w:rPr>
          <w:sz w:val="28"/>
          <w:szCs w:val="28"/>
          <w:vertAlign w:val="superscript"/>
        </w:rPr>
        <w:t>st</w:t>
      </w:r>
      <w:r w:rsidRPr="00ED3CB1">
        <w:rPr>
          <w:sz w:val="28"/>
          <w:szCs w:val="28"/>
        </w:rPr>
        <w:t>-4</w:t>
      </w:r>
      <w:r w:rsidRPr="00ED3CB1">
        <w:rPr>
          <w:sz w:val="28"/>
          <w:szCs w:val="28"/>
          <w:vertAlign w:val="superscript"/>
        </w:rPr>
        <w:t>th</w:t>
      </w:r>
      <w:r w:rsidRPr="00ED3CB1">
        <w:rPr>
          <w:sz w:val="28"/>
          <w:szCs w:val="28"/>
        </w:rPr>
        <w:t xml:space="preserve">   </w:t>
      </w:r>
      <w:r w:rsidR="00260A5A">
        <w:rPr>
          <w:sz w:val="28"/>
          <w:szCs w:val="28"/>
        </w:rPr>
        <w:tab/>
      </w:r>
      <w:r w:rsidR="00D4110F" w:rsidRPr="00ED3CB1">
        <w:rPr>
          <w:sz w:val="28"/>
          <w:szCs w:val="28"/>
        </w:rPr>
        <w:tab/>
      </w:r>
      <w:r w:rsidRPr="00ED3CB1">
        <w:rPr>
          <w:sz w:val="28"/>
          <w:szCs w:val="28"/>
        </w:rPr>
        <w:t>$</w:t>
      </w:r>
      <w:r w:rsidR="00ED3CB1">
        <w:rPr>
          <w:sz w:val="28"/>
          <w:szCs w:val="28"/>
        </w:rPr>
        <w:t>3.20</w:t>
      </w:r>
      <w:r w:rsidRPr="00ED3CB1">
        <w:rPr>
          <w:sz w:val="28"/>
          <w:szCs w:val="28"/>
        </w:rPr>
        <w:t xml:space="preserve"> </w:t>
      </w:r>
      <w:r w:rsidR="00850BFF" w:rsidRPr="00ED3CB1">
        <w:rPr>
          <w:sz w:val="28"/>
          <w:szCs w:val="28"/>
        </w:rPr>
        <w:t>each (</w:t>
      </w:r>
      <w:r w:rsidRPr="00ED3CB1">
        <w:rPr>
          <w:sz w:val="28"/>
          <w:szCs w:val="28"/>
        </w:rPr>
        <w:t>approximately $20-$25 per month)</w:t>
      </w:r>
    </w:p>
    <w:p w14:paraId="6AC591E3" w14:textId="35FFA5F6" w:rsidR="00D4110F" w:rsidRPr="00ED3CB1" w:rsidRDefault="00D4110F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ab/>
        <w:t xml:space="preserve">       </w:t>
      </w:r>
      <w:r w:rsidRPr="00ED3CB1">
        <w:rPr>
          <w:sz w:val="28"/>
          <w:szCs w:val="28"/>
        </w:rPr>
        <w:tab/>
        <w:t xml:space="preserve">   </w:t>
      </w:r>
      <w:r w:rsidR="00260A5A">
        <w:rPr>
          <w:sz w:val="28"/>
          <w:szCs w:val="28"/>
        </w:rPr>
        <w:t xml:space="preserve">   </w:t>
      </w:r>
      <w:r w:rsidRPr="00ED3CB1">
        <w:rPr>
          <w:sz w:val="28"/>
          <w:szCs w:val="28"/>
        </w:rPr>
        <w:t xml:space="preserve">  </w:t>
      </w:r>
      <w:r w:rsidR="00260A5A">
        <w:rPr>
          <w:sz w:val="28"/>
          <w:szCs w:val="28"/>
        </w:rPr>
        <w:t xml:space="preserve"> </w:t>
      </w:r>
      <w:r w:rsidRPr="00ED3CB1">
        <w:rPr>
          <w:sz w:val="28"/>
          <w:szCs w:val="28"/>
        </w:rPr>
        <w:t xml:space="preserve"> </w:t>
      </w:r>
      <w:r w:rsidR="00260A5A">
        <w:rPr>
          <w:sz w:val="28"/>
          <w:szCs w:val="28"/>
        </w:rPr>
        <w:t>5</w:t>
      </w:r>
      <w:r w:rsidRPr="00ED3CB1">
        <w:rPr>
          <w:sz w:val="28"/>
          <w:szCs w:val="28"/>
          <w:vertAlign w:val="superscript"/>
        </w:rPr>
        <w:t>th</w:t>
      </w:r>
      <w:r w:rsidRPr="00ED3CB1">
        <w:rPr>
          <w:sz w:val="28"/>
          <w:szCs w:val="28"/>
        </w:rPr>
        <w:t xml:space="preserve"> - 7</w:t>
      </w:r>
      <w:r w:rsidRPr="00ED3CB1">
        <w:rPr>
          <w:sz w:val="28"/>
          <w:szCs w:val="28"/>
          <w:vertAlign w:val="superscript"/>
        </w:rPr>
        <w:t>th</w:t>
      </w:r>
      <w:r w:rsidRPr="00ED3CB1">
        <w:rPr>
          <w:sz w:val="28"/>
          <w:szCs w:val="28"/>
        </w:rPr>
        <w:tab/>
      </w:r>
      <w:r w:rsidR="00ED3CB1">
        <w:rPr>
          <w:sz w:val="28"/>
          <w:szCs w:val="28"/>
        </w:rPr>
        <w:tab/>
      </w:r>
      <w:r w:rsidRPr="00ED3CB1">
        <w:rPr>
          <w:sz w:val="28"/>
          <w:szCs w:val="28"/>
        </w:rPr>
        <w:t>$3.</w:t>
      </w:r>
      <w:r w:rsidR="00ED3CB1">
        <w:rPr>
          <w:sz w:val="28"/>
          <w:szCs w:val="28"/>
        </w:rPr>
        <w:t>70</w:t>
      </w:r>
      <w:r w:rsidRPr="00ED3CB1">
        <w:rPr>
          <w:sz w:val="28"/>
          <w:szCs w:val="28"/>
        </w:rPr>
        <w:t xml:space="preserve"> each</w:t>
      </w:r>
    </w:p>
    <w:p w14:paraId="52831F53" w14:textId="0118A896" w:rsidR="00D4110F" w:rsidRPr="00ED3CB1" w:rsidRDefault="00D4110F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ab/>
      </w:r>
      <w:r w:rsidRPr="00ED3CB1">
        <w:rPr>
          <w:sz w:val="28"/>
          <w:szCs w:val="28"/>
        </w:rPr>
        <w:tab/>
        <w:t xml:space="preserve">     </w:t>
      </w:r>
      <w:r w:rsidR="00260A5A">
        <w:rPr>
          <w:sz w:val="28"/>
          <w:szCs w:val="28"/>
        </w:rPr>
        <w:t xml:space="preserve">    </w:t>
      </w:r>
      <w:r w:rsidRPr="00ED3CB1">
        <w:rPr>
          <w:sz w:val="28"/>
          <w:szCs w:val="28"/>
        </w:rPr>
        <w:t xml:space="preserve"> 8</w:t>
      </w:r>
      <w:r w:rsidRPr="00ED3CB1">
        <w:rPr>
          <w:sz w:val="28"/>
          <w:szCs w:val="28"/>
          <w:vertAlign w:val="superscript"/>
        </w:rPr>
        <w:t>th</w:t>
      </w:r>
      <w:r w:rsidRPr="00ED3CB1">
        <w:rPr>
          <w:sz w:val="28"/>
          <w:szCs w:val="28"/>
        </w:rPr>
        <w:t xml:space="preserve"> -12</w:t>
      </w:r>
      <w:r w:rsidRPr="00ED3CB1">
        <w:rPr>
          <w:sz w:val="28"/>
          <w:szCs w:val="28"/>
          <w:vertAlign w:val="superscript"/>
        </w:rPr>
        <w:t>th</w:t>
      </w:r>
      <w:r w:rsidR="00260A5A">
        <w:rPr>
          <w:sz w:val="28"/>
          <w:szCs w:val="28"/>
          <w:vertAlign w:val="superscript"/>
        </w:rPr>
        <w:t xml:space="preserve"> </w:t>
      </w:r>
      <w:r w:rsidR="00260A5A">
        <w:rPr>
          <w:sz w:val="28"/>
          <w:szCs w:val="28"/>
          <w:vertAlign w:val="superscript"/>
        </w:rPr>
        <w:tab/>
      </w:r>
      <w:r w:rsidRPr="00ED3CB1">
        <w:rPr>
          <w:sz w:val="28"/>
          <w:szCs w:val="28"/>
        </w:rPr>
        <w:tab/>
        <w:t>$4.</w:t>
      </w:r>
      <w:r w:rsidR="00ED3CB1">
        <w:rPr>
          <w:sz w:val="28"/>
          <w:szCs w:val="28"/>
        </w:rPr>
        <w:t>75</w:t>
      </w:r>
      <w:r w:rsidRPr="00ED3CB1">
        <w:rPr>
          <w:sz w:val="28"/>
          <w:szCs w:val="28"/>
        </w:rPr>
        <w:t xml:space="preserve"> each</w:t>
      </w:r>
      <w:r w:rsidRPr="00ED3CB1">
        <w:rPr>
          <w:sz w:val="28"/>
          <w:szCs w:val="28"/>
        </w:rPr>
        <w:tab/>
      </w:r>
      <w:r w:rsidRPr="00ED3CB1">
        <w:rPr>
          <w:sz w:val="28"/>
          <w:szCs w:val="28"/>
        </w:rPr>
        <w:tab/>
      </w:r>
    </w:p>
    <w:p w14:paraId="320B019E" w14:textId="77777777" w:rsidR="00082A74" w:rsidRPr="00ED3CB1" w:rsidRDefault="00082A74" w:rsidP="00ED3CB1">
      <w:pPr>
        <w:rPr>
          <w:sz w:val="28"/>
          <w:szCs w:val="28"/>
        </w:rPr>
      </w:pPr>
    </w:p>
    <w:p w14:paraId="62F7B8AA" w14:textId="4D0423D3" w:rsidR="00082A74" w:rsidRPr="00ED3CB1" w:rsidRDefault="00082A74" w:rsidP="00ED3CB1">
      <w:pPr>
        <w:rPr>
          <w:sz w:val="28"/>
          <w:szCs w:val="28"/>
        </w:rPr>
      </w:pPr>
      <w:r w:rsidRPr="00ED3CB1">
        <w:rPr>
          <w:b/>
          <w:bCs/>
          <w:sz w:val="28"/>
          <w:szCs w:val="28"/>
        </w:rPr>
        <w:t xml:space="preserve">HOME SCHOOL:  </w:t>
      </w:r>
      <w:r w:rsidRPr="00ED3CB1">
        <w:rPr>
          <w:color w:val="FF0000"/>
          <w:sz w:val="28"/>
          <w:szCs w:val="28"/>
        </w:rPr>
        <w:t>$1</w:t>
      </w:r>
      <w:r w:rsidR="008A4E2A">
        <w:rPr>
          <w:color w:val="FF0000"/>
          <w:sz w:val="28"/>
          <w:szCs w:val="28"/>
        </w:rPr>
        <w:t>15</w:t>
      </w:r>
      <w:r w:rsidRPr="00ED3CB1">
        <w:rPr>
          <w:color w:val="FF0000"/>
          <w:sz w:val="28"/>
          <w:szCs w:val="28"/>
        </w:rPr>
        <w:t xml:space="preserve"> flat rate per month for homeschool per student + cost of P</w:t>
      </w:r>
      <w:r w:rsidR="00ED3CB1">
        <w:rPr>
          <w:color w:val="FF0000"/>
          <w:sz w:val="28"/>
          <w:szCs w:val="28"/>
        </w:rPr>
        <w:t>ACES</w:t>
      </w:r>
    </w:p>
    <w:p w14:paraId="54744C7D" w14:textId="77777777" w:rsidR="00082A74" w:rsidRPr="00ED3CB1" w:rsidRDefault="00082A74" w:rsidP="00ED3CB1">
      <w:pPr>
        <w:rPr>
          <w:sz w:val="28"/>
          <w:szCs w:val="28"/>
        </w:rPr>
      </w:pPr>
    </w:p>
    <w:p w14:paraId="0E519E23" w14:textId="35C570C6" w:rsidR="007362CC" w:rsidRPr="00ED3CB1" w:rsidRDefault="00082A74" w:rsidP="00ED3CB1">
      <w:pPr>
        <w:rPr>
          <w:sz w:val="28"/>
          <w:szCs w:val="28"/>
        </w:rPr>
      </w:pPr>
      <w:r w:rsidRPr="00ED3CB1">
        <w:rPr>
          <w:b/>
          <w:bCs/>
          <w:sz w:val="28"/>
          <w:szCs w:val="28"/>
        </w:rPr>
        <w:t>PACE Fee:</w:t>
      </w:r>
      <w:r w:rsidRPr="00ED3CB1">
        <w:rPr>
          <w:sz w:val="28"/>
          <w:szCs w:val="28"/>
        </w:rPr>
        <w:t xml:space="preserve">  Grade 1st – 4</w:t>
      </w:r>
      <w:r w:rsidRPr="00ED3CB1">
        <w:rPr>
          <w:sz w:val="28"/>
          <w:szCs w:val="28"/>
          <w:vertAlign w:val="superscript"/>
        </w:rPr>
        <w:t>th</w:t>
      </w:r>
      <w:r w:rsidRPr="00ED3CB1">
        <w:rPr>
          <w:sz w:val="28"/>
          <w:szCs w:val="28"/>
        </w:rPr>
        <w:tab/>
      </w:r>
      <w:r w:rsidR="00260A5A">
        <w:rPr>
          <w:sz w:val="28"/>
          <w:szCs w:val="28"/>
        </w:rPr>
        <w:tab/>
      </w:r>
      <w:r w:rsidRPr="00ED3CB1">
        <w:rPr>
          <w:sz w:val="28"/>
          <w:szCs w:val="28"/>
        </w:rPr>
        <w:t>$</w:t>
      </w:r>
      <w:r w:rsidR="00ED3CB1">
        <w:rPr>
          <w:sz w:val="28"/>
          <w:szCs w:val="28"/>
        </w:rPr>
        <w:t>4.00</w:t>
      </w:r>
      <w:r w:rsidRPr="00ED3CB1">
        <w:rPr>
          <w:sz w:val="28"/>
          <w:szCs w:val="28"/>
        </w:rPr>
        <w:t xml:space="preserve"> each    </w:t>
      </w:r>
      <w:r w:rsidR="00D4110F" w:rsidRPr="00ED3CB1">
        <w:rPr>
          <w:sz w:val="28"/>
          <w:szCs w:val="28"/>
        </w:rPr>
        <w:t xml:space="preserve">      </w:t>
      </w:r>
    </w:p>
    <w:p w14:paraId="6C2C5258" w14:textId="5A87576A" w:rsidR="007362CC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ab/>
      </w:r>
      <w:r w:rsidRPr="00ED3CB1">
        <w:rPr>
          <w:sz w:val="28"/>
          <w:szCs w:val="28"/>
        </w:rPr>
        <w:tab/>
      </w:r>
      <w:r w:rsidR="00D4110F" w:rsidRPr="00ED3CB1">
        <w:rPr>
          <w:sz w:val="28"/>
          <w:szCs w:val="28"/>
        </w:rPr>
        <w:t xml:space="preserve">    </w:t>
      </w:r>
      <w:r w:rsidR="00260A5A">
        <w:rPr>
          <w:sz w:val="28"/>
          <w:szCs w:val="28"/>
        </w:rPr>
        <w:t xml:space="preserve">      </w:t>
      </w:r>
      <w:r w:rsidR="00D4110F" w:rsidRPr="00ED3CB1">
        <w:rPr>
          <w:sz w:val="28"/>
          <w:szCs w:val="28"/>
        </w:rPr>
        <w:t xml:space="preserve"> </w:t>
      </w:r>
      <w:r w:rsidR="00260A5A">
        <w:rPr>
          <w:sz w:val="28"/>
          <w:szCs w:val="28"/>
        </w:rPr>
        <w:t>5th – 7th</w:t>
      </w:r>
      <w:r w:rsidRPr="00ED3CB1">
        <w:rPr>
          <w:sz w:val="28"/>
          <w:szCs w:val="28"/>
        </w:rPr>
        <w:t xml:space="preserve"> </w:t>
      </w:r>
      <w:r w:rsidR="00ED3CB1">
        <w:rPr>
          <w:sz w:val="28"/>
          <w:szCs w:val="28"/>
        </w:rPr>
        <w:tab/>
      </w:r>
      <w:r w:rsidR="00260A5A">
        <w:rPr>
          <w:sz w:val="28"/>
          <w:szCs w:val="28"/>
        </w:rPr>
        <w:tab/>
      </w:r>
      <w:r w:rsidRPr="00ED3CB1">
        <w:rPr>
          <w:sz w:val="28"/>
          <w:szCs w:val="28"/>
        </w:rPr>
        <w:t>$</w:t>
      </w:r>
      <w:r w:rsidR="00AB633A" w:rsidRPr="00ED3CB1">
        <w:rPr>
          <w:sz w:val="28"/>
          <w:szCs w:val="28"/>
        </w:rPr>
        <w:t>4.</w:t>
      </w:r>
      <w:r w:rsidR="00ED3CB1">
        <w:rPr>
          <w:sz w:val="28"/>
          <w:szCs w:val="28"/>
        </w:rPr>
        <w:t>35</w:t>
      </w:r>
      <w:r w:rsidRPr="00ED3CB1">
        <w:rPr>
          <w:sz w:val="28"/>
          <w:szCs w:val="28"/>
        </w:rPr>
        <w:t xml:space="preserve"> each</w:t>
      </w:r>
    </w:p>
    <w:p w14:paraId="7B5FEB8F" w14:textId="15315B9F" w:rsidR="007362CC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ab/>
      </w:r>
      <w:r w:rsidRPr="00ED3CB1">
        <w:rPr>
          <w:sz w:val="28"/>
          <w:szCs w:val="28"/>
        </w:rPr>
        <w:tab/>
      </w:r>
      <w:r w:rsidR="00D4110F" w:rsidRPr="00ED3CB1">
        <w:rPr>
          <w:sz w:val="28"/>
          <w:szCs w:val="28"/>
        </w:rPr>
        <w:t xml:space="preserve">    </w:t>
      </w:r>
      <w:r w:rsidR="00260A5A">
        <w:rPr>
          <w:sz w:val="28"/>
          <w:szCs w:val="28"/>
        </w:rPr>
        <w:t xml:space="preserve">       8th –</w:t>
      </w:r>
      <w:r w:rsidR="00D4110F" w:rsidRPr="00ED3CB1">
        <w:rPr>
          <w:sz w:val="28"/>
          <w:szCs w:val="28"/>
        </w:rPr>
        <w:t xml:space="preserve"> </w:t>
      </w:r>
      <w:r w:rsidR="00260A5A">
        <w:rPr>
          <w:sz w:val="28"/>
          <w:szCs w:val="28"/>
        </w:rPr>
        <w:t>12th</w:t>
      </w:r>
      <w:r w:rsidR="00D4110F" w:rsidRPr="00ED3CB1">
        <w:rPr>
          <w:sz w:val="28"/>
          <w:szCs w:val="28"/>
        </w:rPr>
        <w:tab/>
      </w:r>
      <w:r w:rsidR="00260A5A">
        <w:rPr>
          <w:sz w:val="28"/>
          <w:szCs w:val="28"/>
        </w:rPr>
        <w:tab/>
        <w:t>$</w:t>
      </w:r>
      <w:r w:rsidRPr="00ED3CB1">
        <w:rPr>
          <w:sz w:val="28"/>
          <w:szCs w:val="28"/>
        </w:rPr>
        <w:t>4</w:t>
      </w:r>
      <w:r w:rsidR="00AB633A" w:rsidRPr="00ED3CB1">
        <w:rPr>
          <w:sz w:val="28"/>
          <w:szCs w:val="28"/>
        </w:rPr>
        <w:t>.</w:t>
      </w:r>
      <w:r w:rsidR="00ED3CB1">
        <w:rPr>
          <w:sz w:val="28"/>
          <w:szCs w:val="28"/>
        </w:rPr>
        <w:t>75</w:t>
      </w:r>
      <w:r w:rsidRPr="00ED3CB1">
        <w:rPr>
          <w:sz w:val="28"/>
          <w:szCs w:val="28"/>
        </w:rPr>
        <w:t xml:space="preserve"> each</w:t>
      </w:r>
    </w:p>
    <w:p w14:paraId="6B549CFE" w14:textId="77777777" w:rsidR="00082A74" w:rsidRPr="00ED3CB1" w:rsidRDefault="00082A74" w:rsidP="00ED3CB1">
      <w:pPr>
        <w:rPr>
          <w:b/>
          <w:bCs/>
          <w:sz w:val="28"/>
          <w:szCs w:val="28"/>
        </w:rPr>
      </w:pPr>
    </w:p>
    <w:p w14:paraId="17B17FB1" w14:textId="77777777" w:rsidR="007362CC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>$35 for graduating Seniors at Graduation (billed in May)</w:t>
      </w:r>
    </w:p>
    <w:p w14:paraId="0F7C57E9" w14:textId="77777777" w:rsidR="007362CC" w:rsidRPr="00ED3CB1" w:rsidRDefault="007362CC" w:rsidP="00ED3CB1">
      <w:pPr>
        <w:rPr>
          <w:sz w:val="28"/>
          <w:szCs w:val="28"/>
        </w:rPr>
      </w:pPr>
    </w:p>
    <w:p w14:paraId="3045385F" w14:textId="2E09B0B4" w:rsidR="007362CC" w:rsidRPr="00ED3CB1" w:rsidRDefault="00B93E13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 xml:space="preserve">New </w:t>
      </w:r>
      <w:r w:rsidR="005E2BDE" w:rsidRPr="00ED3CB1">
        <w:rPr>
          <w:sz w:val="28"/>
          <w:szCs w:val="28"/>
        </w:rPr>
        <w:t>Enrollment:  $6</w:t>
      </w:r>
      <w:r w:rsidR="007362CC" w:rsidRPr="00ED3CB1">
        <w:rPr>
          <w:sz w:val="28"/>
          <w:szCs w:val="28"/>
        </w:rPr>
        <w:t>0</w:t>
      </w:r>
      <w:r w:rsidR="00F50602" w:rsidRPr="00ED3CB1">
        <w:rPr>
          <w:sz w:val="28"/>
          <w:szCs w:val="28"/>
        </w:rPr>
        <w:t xml:space="preserve"> per student</w:t>
      </w:r>
    </w:p>
    <w:p w14:paraId="6A906D39" w14:textId="32DF20F5" w:rsidR="007362CC" w:rsidRPr="00ED3CB1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 xml:space="preserve">Re-Enrollment (if done by June </w:t>
      </w:r>
      <w:r w:rsidR="00B93E13" w:rsidRPr="00ED3CB1">
        <w:rPr>
          <w:sz w:val="28"/>
          <w:szCs w:val="28"/>
        </w:rPr>
        <w:t>3rd</w:t>
      </w:r>
      <w:r w:rsidRPr="00ED3CB1">
        <w:rPr>
          <w:sz w:val="28"/>
          <w:szCs w:val="28"/>
        </w:rPr>
        <w:t>) $20</w:t>
      </w:r>
      <w:r w:rsidR="00F50602" w:rsidRPr="00ED3CB1">
        <w:rPr>
          <w:sz w:val="28"/>
          <w:szCs w:val="28"/>
        </w:rPr>
        <w:t xml:space="preserve"> per student</w:t>
      </w:r>
    </w:p>
    <w:p w14:paraId="41BB264F" w14:textId="493F9B7C" w:rsidR="007362CC" w:rsidRDefault="007362CC" w:rsidP="00ED3CB1">
      <w:pPr>
        <w:rPr>
          <w:sz w:val="28"/>
          <w:szCs w:val="28"/>
        </w:rPr>
      </w:pPr>
      <w:r w:rsidRPr="00ED3CB1">
        <w:rPr>
          <w:sz w:val="28"/>
          <w:szCs w:val="28"/>
        </w:rPr>
        <w:t xml:space="preserve">Re-Enrollment (if done after June </w:t>
      </w:r>
      <w:r w:rsidR="00B93E13" w:rsidRPr="00ED3CB1">
        <w:rPr>
          <w:sz w:val="28"/>
          <w:szCs w:val="28"/>
        </w:rPr>
        <w:t>3rd</w:t>
      </w:r>
      <w:r w:rsidR="005E2BDE" w:rsidRPr="00ED3CB1">
        <w:rPr>
          <w:sz w:val="28"/>
          <w:szCs w:val="28"/>
        </w:rPr>
        <w:t>) $6</w:t>
      </w:r>
      <w:r w:rsidRPr="00ED3CB1">
        <w:rPr>
          <w:sz w:val="28"/>
          <w:szCs w:val="28"/>
        </w:rPr>
        <w:t>0</w:t>
      </w:r>
      <w:r w:rsidR="00F50602" w:rsidRPr="00ED3CB1">
        <w:rPr>
          <w:sz w:val="28"/>
          <w:szCs w:val="28"/>
        </w:rPr>
        <w:t xml:space="preserve"> per student</w:t>
      </w:r>
    </w:p>
    <w:p w14:paraId="44F7A9D9" w14:textId="77777777" w:rsidR="0081264F" w:rsidRDefault="0081264F" w:rsidP="00ED3CB1">
      <w:pPr>
        <w:rPr>
          <w:sz w:val="28"/>
          <w:szCs w:val="28"/>
        </w:rPr>
      </w:pPr>
    </w:p>
    <w:p w14:paraId="287BEF5D" w14:textId="0F2308B7" w:rsidR="0081264F" w:rsidRDefault="0081264F" w:rsidP="0081264F">
      <w:pPr>
        <w:rPr>
          <w:sz w:val="28"/>
          <w:szCs w:val="28"/>
        </w:rPr>
      </w:pPr>
      <w:r w:rsidRPr="0081264F">
        <w:rPr>
          <w:b/>
          <w:bCs/>
          <w:sz w:val="28"/>
          <w:szCs w:val="28"/>
        </w:rPr>
        <w:t>BUS COST</w:t>
      </w:r>
      <w:r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Per Trip </w:t>
      </w:r>
      <w:r>
        <w:rPr>
          <w:sz w:val="28"/>
          <w:szCs w:val="28"/>
        </w:rPr>
        <w:tab/>
        <w:t>$2.50 per student</w:t>
      </w:r>
    </w:p>
    <w:p w14:paraId="359A79DC" w14:textId="77777777" w:rsidR="0081264F" w:rsidRPr="00ED3CB1" w:rsidRDefault="0081264F" w:rsidP="0081264F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Month</w:t>
      </w:r>
      <w:r>
        <w:rPr>
          <w:sz w:val="28"/>
          <w:szCs w:val="28"/>
        </w:rPr>
        <w:tab/>
        <w:t>$35.00 per student</w:t>
      </w:r>
    </w:p>
    <w:p w14:paraId="4DFC1611" w14:textId="0241B3CF" w:rsidR="0081264F" w:rsidRPr="0081264F" w:rsidRDefault="0081264F" w:rsidP="00ED3CB1">
      <w:pPr>
        <w:rPr>
          <w:b/>
          <w:bCs/>
          <w:sz w:val="28"/>
          <w:szCs w:val="28"/>
        </w:rPr>
      </w:pPr>
    </w:p>
    <w:p w14:paraId="17051931" w14:textId="77777777" w:rsidR="0081264F" w:rsidRDefault="0081264F" w:rsidP="00ED3CB1">
      <w:pPr>
        <w:rPr>
          <w:sz w:val="28"/>
          <w:szCs w:val="28"/>
        </w:rPr>
      </w:pPr>
    </w:p>
    <w:p w14:paraId="43B96F2E" w14:textId="77777777" w:rsidR="00F50602" w:rsidRPr="00ED3CB1" w:rsidRDefault="00F50602" w:rsidP="00ED3CB1">
      <w:pPr>
        <w:jc w:val="center"/>
        <w:rPr>
          <w:sz w:val="28"/>
          <w:szCs w:val="28"/>
        </w:rPr>
      </w:pPr>
    </w:p>
    <w:p w14:paraId="76288D96" w14:textId="77777777" w:rsidR="00082A74" w:rsidRPr="00ED3CB1" w:rsidRDefault="00082A74" w:rsidP="00ED3CB1">
      <w:pPr>
        <w:jc w:val="center"/>
        <w:rPr>
          <w:b/>
          <w:bCs/>
          <w:sz w:val="28"/>
          <w:szCs w:val="28"/>
        </w:rPr>
      </w:pPr>
    </w:p>
    <w:p w14:paraId="3BEB0051" w14:textId="05FDD6DD" w:rsidR="00F50602" w:rsidRPr="00ED3CB1" w:rsidRDefault="00F50602" w:rsidP="00ED3CB1">
      <w:pPr>
        <w:jc w:val="center"/>
        <w:rPr>
          <w:sz w:val="28"/>
          <w:szCs w:val="28"/>
        </w:rPr>
      </w:pPr>
      <w:r w:rsidRPr="00ED3CB1">
        <w:rPr>
          <w:b/>
          <w:bCs/>
          <w:sz w:val="28"/>
          <w:szCs w:val="28"/>
        </w:rPr>
        <w:t>Rates are subject to change</w:t>
      </w:r>
      <w:r w:rsidRPr="00ED3CB1">
        <w:rPr>
          <w:sz w:val="28"/>
          <w:szCs w:val="28"/>
        </w:rPr>
        <w:t>.</w:t>
      </w:r>
    </w:p>
    <w:sectPr w:rsidR="00F50602" w:rsidRPr="00ED3CB1" w:rsidSect="00ED3CB1"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DA"/>
    <w:rsid w:val="000742E6"/>
    <w:rsid w:val="00082A74"/>
    <w:rsid w:val="000B3FD3"/>
    <w:rsid w:val="0015521E"/>
    <w:rsid w:val="00166E7B"/>
    <w:rsid w:val="00186FDA"/>
    <w:rsid w:val="001A4485"/>
    <w:rsid w:val="0021085A"/>
    <w:rsid w:val="002459B8"/>
    <w:rsid w:val="002479E3"/>
    <w:rsid w:val="00260A5A"/>
    <w:rsid w:val="00263040"/>
    <w:rsid w:val="002C0E18"/>
    <w:rsid w:val="002F0A2B"/>
    <w:rsid w:val="00442791"/>
    <w:rsid w:val="004C18B8"/>
    <w:rsid w:val="004E1435"/>
    <w:rsid w:val="005048BF"/>
    <w:rsid w:val="005327EC"/>
    <w:rsid w:val="005860F9"/>
    <w:rsid w:val="005E2BDE"/>
    <w:rsid w:val="00662B11"/>
    <w:rsid w:val="0068673D"/>
    <w:rsid w:val="007362CC"/>
    <w:rsid w:val="007571AB"/>
    <w:rsid w:val="007D6CFC"/>
    <w:rsid w:val="0081264F"/>
    <w:rsid w:val="00823B08"/>
    <w:rsid w:val="008468C5"/>
    <w:rsid w:val="00850BFF"/>
    <w:rsid w:val="008A4E2A"/>
    <w:rsid w:val="009C1BFC"/>
    <w:rsid w:val="00A6143C"/>
    <w:rsid w:val="00A95F60"/>
    <w:rsid w:val="00AA4EC1"/>
    <w:rsid w:val="00AB633A"/>
    <w:rsid w:val="00B84553"/>
    <w:rsid w:val="00B93E13"/>
    <w:rsid w:val="00BB2EB1"/>
    <w:rsid w:val="00BC73DB"/>
    <w:rsid w:val="00BF4F6F"/>
    <w:rsid w:val="00C64790"/>
    <w:rsid w:val="00CD2893"/>
    <w:rsid w:val="00CE5AE5"/>
    <w:rsid w:val="00D4110F"/>
    <w:rsid w:val="00D74F05"/>
    <w:rsid w:val="00E5615A"/>
    <w:rsid w:val="00E83038"/>
    <w:rsid w:val="00ED34F9"/>
    <w:rsid w:val="00ED3CB1"/>
    <w:rsid w:val="00EE745F"/>
    <w:rsid w:val="00F50602"/>
    <w:rsid w:val="00F67261"/>
    <w:rsid w:val="00F8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CBBB65F"/>
  <w15:docId w15:val="{029D0DFD-3BD8-4081-A004-63EC1069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Subtitle">
    <w:name w:val="Subtitle"/>
    <w:basedOn w:val="Normal"/>
    <w:qFormat/>
    <w:pPr>
      <w:jc w:val="center"/>
    </w:pPr>
    <w:rPr>
      <w:sz w:val="4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sid w:val="00F50602"/>
    <w:rPr>
      <w:b/>
      <w:bCs/>
    </w:rPr>
  </w:style>
  <w:style w:type="paragraph" w:styleId="BalloonText">
    <w:name w:val="Balloon Text"/>
    <w:basedOn w:val="Normal"/>
    <w:semiHidden/>
    <w:rsid w:val="0068673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60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ry@mycrbc.org" TargetMode="External"/><Relationship Id="rId5" Type="http://schemas.openxmlformats.org/officeDocument/2006/relationships/hyperlink" Target="mailto:secretarry@mycrbc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tters%20&amp;%20Faxes\CRCA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CRCA LetterHead</Template>
  <TotalTime>1</TotalTime>
  <Pages>1</Pages>
  <Words>227</Words>
  <Characters>1001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River Bible Church</Company>
  <LinksUpToDate>false</LinksUpToDate>
  <CharactersWithSpaces>1215</CharactersWithSpaces>
  <SharedDoc>false</SharedDoc>
  <HLinks>
    <vt:vector size="6" baseType="variant">
      <vt:variant>
        <vt:i4>3407900</vt:i4>
      </vt:variant>
      <vt:variant>
        <vt:i4>0</vt:i4>
      </vt:variant>
      <vt:variant>
        <vt:i4>0</vt:i4>
      </vt:variant>
      <vt:variant>
        <vt:i4>5</vt:i4>
      </vt:variant>
      <vt:variant>
        <vt:lpwstr>mailto:crca2000@Juno.com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CRCA</dc:creator>
  <cp:lastModifiedBy>CRBC Admin</cp:lastModifiedBy>
  <cp:revision>2</cp:revision>
  <cp:lastPrinted>2026-07-14T17:06:00Z</cp:lastPrinted>
  <dcterms:created xsi:type="dcterms:W3CDTF">2026-09-01T18:36:00Z</dcterms:created>
  <dcterms:modified xsi:type="dcterms:W3CDTF">2026-09-01T18:36:00Z</dcterms:modified>
</cp:coreProperties>
</file>